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76"/>
        <w:tblW w:w="0" w:type="auto"/>
        <w:tblLook w:val="00A0"/>
      </w:tblPr>
      <w:tblGrid>
        <w:gridCol w:w="2193"/>
      </w:tblGrid>
      <w:tr w:rsidR="006E7CBA" w:rsidRPr="003F2B81" w:rsidTr="00F6652D">
        <w:trPr>
          <w:trHeight w:val="39"/>
        </w:trPr>
        <w:tc>
          <w:tcPr>
            <w:tcW w:w="2193" w:type="dxa"/>
            <w:shd w:val="clear" w:color="auto" w:fill="DEEAF6"/>
          </w:tcPr>
          <w:p w:rsidR="006E7CBA" w:rsidRPr="003F2B81" w:rsidRDefault="006E7CBA" w:rsidP="00F6652D">
            <w:pPr>
              <w:jc w:val="center"/>
              <w:rPr>
                <w:noProof/>
              </w:rPr>
            </w:pPr>
          </w:p>
          <w:p w:rsidR="006E7CBA" w:rsidRPr="003F2B81" w:rsidRDefault="006E7CBA" w:rsidP="00F6652D">
            <w:pPr>
              <w:jc w:val="center"/>
            </w:pPr>
            <w:r w:rsidRPr="00211D9B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in;height:36.75pt;visibility:visible">
                  <v:imagedata r:id="rId7" o:title=""/>
                </v:shape>
              </w:pict>
            </w:r>
          </w:p>
        </w:tc>
      </w:tr>
      <w:tr w:rsidR="006E7CBA" w:rsidRPr="003F2B81" w:rsidTr="00F6652D">
        <w:trPr>
          <w:trHeight w:val="69"/>
        </w:trPr>
        <w:tc>
          <w:tcPr>
            <w:tcW w:w="2193" w:type="dxa"/>
            <w:shd w:val="clear" w:color="auto" w:fill="DEEAF6"/>
          </w:tcPr>
          <w:p w:rsidR="006E7CBA" w:rsidRPr="003F2B81" w:rsidRDefault="006E7CBA" w:rsidP="00F6652D">
            <w:pPr>
              <w:rPr>
                <w:noProof/>
                <w:sz w:val="20"/>
                <w:szCs w:val="20"/>
              </w:rPr>
            </w:pPr>
            <w:r w:rsidRPr="003F2B81">
              <w:rPr>
                <w:sz w:val="20"/>
                <w:szCs w:val="20"/>
              </w:rPr>
              <w:t>ООО «Инж-Стайл»</w:t>
            </w:r>
          </w:p>
        </w:tc>
      </w:tr>
    </w:tbl>
    <w:p w:rsidR="006E7CBA" w:rsidRPr="005B39F0" w:rsidRDefault="006E7CBA" w:rsidP="005B39F0">
      <w:pPr>
        <w:spacing w:line="15" w:lineRule="atLeast"/>
        <w:ind w:firstLine="708"/>
        <w:jc w:val="right"/>
        <w:rPr>
          <w:b/>
          <w:i/>
          <w:sz w:val="18"/>
          <w:szCs w:val="18"/>
        </w:rPr>
      </w:pPr>
    </w:p>
    <w:p w:rsidR="006E7CBA" w:rsidRPr="005B39F0" w:rsidRDefault="006E7CBA" w:rsidP="005B39F0">
      <w:pPr>
        <w:spacing w:line="15" w:lineRule="atLeast"/>
        <w:ind w:firstLine="708"/>
        <w:jc w:val="right"/>
        <w:rPr>
          <w:b/>
          <w:i/>
          <w:sz w:val="18"/>
          <w:szCs w:val="18"/>
        </w:rPr>
      </w:pPr>
    </w:p>
    <w:p w:rsidR="006E7CBA" w:rsidRPr="005B39F0" w:rsidRDefault="006E7CBA" w:rsidP="005B39F0">
      <w:pPr>
        <w:spacing w:line="15" w:lineRule="atLeast"/>
        <w:ind w:firstLine="708"/>
        <w:jc w:val="right"/>
        <w:rPr>
          <w:b/>
          <w:sz w:val="18"/>
          <w:szCs w:val="18"/>
        </w:rPr>
      </w:pPr>
      <w:r w:rsidRPr="005B39F0">
        <w:rPr>
          <w:b/>
          <w:sz w:val="18"/>
          <w:szCs w:val="18"/>
        </w:rPr>
        <w:t xml:space="preserve">123308, Москва, Новохорошевский пр-д,18, e-mail </w:t>
      </w:r>
      <w:hyperlink r:id="rId8" w:history="1">
        <w:r w:rsidRPr="005B39F0">
          <w:rPr>
            <w:rStyle w:val="Hyperlink"/>
            <w:b/>
            <w:sz w:val="18"/>
            <w:szCs w:val="18"/>
          </w:rPr>
          <w:t>amirov.damir84@mail.ru</w:t>
        </w:r>
      </w:hyperlink>
    </w:p>
    <w:p w:rsidR="006E7CBA" w:rsidRPr="005B39F0" w:rsidRDefault="006E7CBA" w:rsidP="005B39F0">
      <w:pPr>
        <w:spacing w:line="15" w:lineRule="atLeast"/>
        <w:ind w:firstLine="708"/>
        <w:jc w:val="right"/>
        <w:rPr>
          <w:b/>
        </w:rPr>
      </w:pPr>
      <w:r w:rsidRPr="005B39F0">
        <w:rPr>
          <w:b/>
          <w:sz w:val="18"/>
          <w:szCs w:val="18"/>
        </w:rPr>
        <w:t xml:space="preserve">                              ИНН/КПП: 7733712788 / 773401001 тел. 8926 064 14 52</w:t>
      </w:r>
      <w:r w:rsidRPr="005B39F0">
        <w:rPr>
          <w:b/>
        </w:rPr>
        <w:t xml:space="preserve"> </w:t>
      </w:r>
    </w:p>
    <w:p w:rsidR="006E7CBA" w:rsidRPr="005B39F0" w:rsidRDefault="006E7CBA" w:rsidP="005B39F0">
      <w:pPr>
        <w:spacing w:line="15" w:lineRule="atLeast"/>
        <w:rPr>
          <w:b/>
        </w:rPr>
      </w:pPr>
    </w:p>
    <w:p w:rsidR="006E7CBA" w:rsidRPr="005B39F0" w:rsidRDefault="006E7CBA" w:rsidP="005B39F0">
      <w:pPr>
        <w:spacing w:line="15" w:lineRule="atLeast"/>
        <w:rPr>
          <w:b/>
        </w:rPr>
      </w:pPr>
    </w:p>
    <w:p w:rsidR="006E7CBA" w:rsidRPr="005B39F0" w:rsidRDefault="006E7CBA" w:rsidP="005B39F0">
      <w:pPr>
        <w:spacing w:line="15" w:lineRule="atLeast"/>
        <w:rPr>
          <w:b/>
        </w:rPr>
      </w:pPr>
    </w:p>
    <w:p w:rsidR="006E7CBA" w:rsidRPr="005B39F0" w:rsidRDefault="006E7CBA" w:rsidP="005B39F0">
      <w:pPr>
        <w:spacing w:line="15" w:lineRule="atLeast"/>
        <w:rPr>
          <w:b/>
        </w:rPr>
      </w:pPr>
    </w:p>
    <w:p w:rsidR="006E7CBA" w:rsidRPr="005B39F0" w:rsidRDefault="006E7CBA" w:rsidP="005B39F0">
      <w:pPr>
        <w:spacing w:line="15" w:lineRule="atLeast"/>
        <w:rPr>
          <w:b/>
        </w:rPr>
      </w:pPr>
      <w:r w:rsidRPr="005B39F0">
        <w:rPr>
          <w:b/>
        </w:rPr>
        <w:t xml:space="preserve">Исх. № ___ от ______ </w:t>
      </w:r>
      <w:r w:rsidRPr="005B39F0">
        <w:rPr>
          <w:b/>
        </w:rPr>
        <w:tab/>
      </w:r>
      <w:r w:rsidRPr="005B39F0">
        <w:rPr>
          <w:b/>
        </w:rPr>
        <w:tab/>
      </w:r>
      <w:r w:rsidRPr="005B39F0">
        <w:rPr>
          <w:b/>
        </w:rPr>
        <w:tab/>
        <w:t>Для компании:</w:t>
      </w:r>
    </w:p>
    <w:p w:rsidR="006E7CBA" w:rsidRPr="005B39F0" w:rsidRDefault="006E7CBA" w:rsidP="005B39F0">
      <w:pPr>
        <w:spacing w:line="192" w:lineRule="auto"/>
        <w:rPr>
          <w:b/>
        </w:rPr>
      </w:pPr>
      <w:r w:rsidRPr="005B39F0">
        <w:rPr>
          <w:b/>
        </w:rPr>
        <w:t xml:space="preserve">На   № ___  от ______ </w:t>
      </w:r>
      <w:r w:rsidRPr="005B39F0">
        <w:rPr>
          <w:b/>
        </w:rPr>
        <w:tab/>
      </w:r>
      <w:r w:rsidRPr="005B39F0">
        <w:rPr>
          <w:b/>
        </w:rPr>
        <w:tab/>
      </w:r>
      <w:r w:rsidRPr="005B39F0">
        <w:rPr>
          <w:b/>
        </w:rPr>
        <w:tab/>
        <w:t>Контактное лицо:</w:t>
      </w:r>
    </w:p>
    <w:p w:rsidR="006E7CBA" w:rsidRPr="005B39F0" w:rsidRDefault="006E7CBA" w:rsidP="005B39F0">
      <w:pPr>
        <w:spacing w:line="192" w:lineRule="auto"/>
        <w:ind w:left="3540" w:firstLine="708"/>
        <w:rPr>
          <w:b/>
        </w:rPr>
      </w:pPr>
      <w:r w:rsidRPr="005B39F0">
        <w:rPr>
          <w:b/>
        </w:rPr>
        <w:t xml:space="preserve">От компании: </w:t>
      </w:r>
      <w:r w:rsidRPr="005B39F0">
        <w:rPr>
          <w:b/>
        </w:rPr>
        <w:tab/>
      </w:r>
      <w:r w:rsidRPr="005B39F0">
        <w:rPr>
          <w:b/>
        </w:rPr>
        <w:tab/>
      </w:r>
      <w:r>
        <w:rPr>
          <w:b/>
        </w:rPr>
        <w:t xml:space="preserve">            </w:t>
      </w:r>
      <w:r w:rsidRPr="005B39F0">
        <w:rPr>
          <w:b/>
        </w:rPr>
        <w:t>ООО «Инж-Стайл»</w:t>
      </w:r>
    </w:p>
    <w:p w:rsidR="006E7CBA" w:rsidRPr="007214C4" w:rsidRDefault="006E7CBA" w:rsidP="005B39F0">
      <w:pPr>
        <w:spacing w:line="192" w:lineRule="auto"/>
        <w:ind w:left="3540" w:firstLine="708"/>
        <w:rPr>
          <w:b/>
          <w:i/>
        </w:rPr>
      </w:pPr>
      <w:r w:rsidRPr="005B39F0">
        <w:rPr>
          <w:b/>
        </w:rPr>
        <w:t>Исполнитель:</w:t>
      </w:r>
      <w:r w:rsidRPr="005B39F0">
        <w:rPr>
          <w:b/>
        </w:rPr>
        <w:tab/>
        <w:t xml:space="preserve">          Амиров ДамирРавильевич</w:t>
      </w:r>
    </w:p>
    <w:p w:rsidR="006E7CBA" w:rsidRDefault="006E7CBA" w:rsidP="00097B16">
      <w:pPr>
        <w:pStyle w:val="Title"/>
        <w:spacing w:before="240"/>
        <w:jc w:val="left"/>
        <w:rPr>
          <w:b w:val="0"/>
          <w:sz w:val="24"/>
          <w:szCs w:val="24"/>
        </w:rPr>
      </w:pPr>
    </w:p>
    <w:p w:rsidR="006E7CBA" w:rsidRDefault="006E7CBA" w:rsidP="00097B16">
      <w:pPr>
        <w:pStyle w:val="Title"/>
        <w:spacing w:before="240"/>
        <w:jc w:val="left"/>
        <w:rPr>
          <w:b w:val="0"/>
          <w:sz w:val="24"/>
          <w:szCs w:val="24"/>
        </w:rPr>
      </w:pPr>
    </w:p>
    <w:p w:rsidR="006E7CBA" w:rsidRDefault="006E7CBA" w:rsidP="00097B16">
      <w:pPr>
        <w:pStyle w:val="Title"/>
        <w:spacing w:before="240"/>
        <w:jc w:val="left"/>
        <w:rPr>
          <w:sz w:val="24"/>
          <w:szCs w:val="24"/>
        </w:rPr>
      </w:pPr>
      <w:r w:rsidRPr="005B39F0">
        <w:rPr>
          <w:b w:val="0"/>
          <w:sz w:val="24"/>
          <w:szCs w:val="24"/>
        </w:rPr>
        <w:t xml:space="preserve">                       </w:t>
      </w:r>
      <w:r w:rsidRPr="00A05BA7">
        <w:rPr>
          <w:sz w:val="24"/>
          <w:szCs w:val="24"/>
        </w:rPr>
        <w:t xml:space="preserve">Имеем возможность изготовления данной продукции для б.с </w:t>
      </w:r>
      <w:r>
        <w:rPr>
          <w:sz w:val="24"/>
          <w:szCs w:val="24"/>
        </w:rPr>
        <w:t>Либхер 1 куб</w:t>
      </w:r>
      <w:r w:rsidRPr="00A05BA7">
        <w:rPr>
          <w:sz w:val="24"/>
          <w:szCs w:val="24"/>
        </w:rPr>
        <w:t>:</w:t>
      </w:r>
    </w:p>
    <w:p w:rsidR="006E7CBA" w:rsidRDefault="006E7CBA" w:rsidP="00097B16">
      <w:pPr>
        <w:pStyle w:val="Title"/>
        <w:spacing w:before="240"/>
        <w:jc w:val="left"/>
        <w:rPr>
          <w:sz w:val="24"/>
          <w:szCs w:val="24"/>
        </w:rPr>
      </w:pPr>
    </w:p>
    <w:p w:rsidR="006E7CBA" w:rsidRDefault="006E7CBA" w:rsidP="00282F42">
      <w:pPr>
        <w:tabs>
          <w:tab w:val="left" w:pos="2205"/>
        </w:tabs>
        <w:jc w:val="center"/>
        <w:rPr>
          <w:b/>
          <w:i/>
          <w:u w:val="single"/>
        </w:rPr>
      </w:pPr>
      <w:r w:rsidRPr="00A05BA7">
        <w:t xml:space="preserve"> </w:t>
      </w:r>
      <w:r>
        <w:rPr>
          <w:b/>
          <w:i/>
          <w:u w:val="single"/>
        </w:rPr>
        <w:t>Уважаемые покупатели, в наших каталогах вы можете ознакомится с внешним видом и приблизительными размерами, интересующих вас расходных элементов для бетонных и асфальтобетонных заводов, за более детальной информацией обращайтесь к нашим менеджерам. Мы специально не публикуем цены, так как они имеют свойство меняться.</w:t>
      </w:r>
    </w:p>
    <w:p w:rsidR="006E7CBA" w:rsidRPr="00A05BA7" w:rsidRDefault="006E7CBA" w:rsidP="00097B16">
      <w:pPr>
        <w:pStyle w:val="Title"/>
        <w:spacing w:before="240"/>
        <w:jc w:val="left"/>
      </w:pPr>
    </w:p>
    <w:p w:rsidR="006E7CBA" w:rsidRDefault="006E7CBA" w:rsidP="00D4572D">
      <w:pPr>
        <w:jc w:val="both"/>
        <w:rPr>
          <w:b/>
        </w:rPr>
      </w:pPr>
      <w:r>
        <w:rPr>
          <w:noProof/>
        </w:rPr>
        <w:pict>
          <v:shape id="Рисунок 19" o:spid="_x0000_s1026" type="#_x0000_t75" style="position:absolute;left:0;text-align:left;margin-left:70.95pt;margin-top:11.3pt;width:410.05pt;height:259.2pt;z-index:-251658240;visibility:visible">
            <v:imagedata r:id="rId9" o:title=""/>
          </v:shape>
        </w:pict>
      </w:r>
      <w:r>
        <w:rPr>
          <w:b/>
        </w:rPr>
        <w:t xml:space="preserve">                                                                                  </w:t>
      </w:r>
    </w:p>
    <w:p w:rsidR="006E7CBA" w:rsidRDefault="006E7CBA" w:rsidP="0095742E">
      <w:pPr>
        <w:jc w:val="both"/>
      </w:pPr>
      <w:r>
        <w:t xml:space="preserve">  </w:t>
      </w: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</w:p>
    <w:p w:rsidR="006E7CBA" w:rsidRDefault="006E7CBA" w:rsidP="0095742E">
      <w:pPr>
        <w:jc w:val="both"/>
      </w:pPr>
      <w:r>
        <w:t xml:space="preserve">         Броня 1  (595143205) – По запросу. (18 шт.)</w:t>
      </w:r>
    </w:p>
    <w:p w:rsidR="006E7CBA" w:rsidRDefault="006E7CBA" w:rsidP="0095742E">
      <w:pPr>
        <w:jc w:val="both"/>
      </w:pPr>
      <w:r>
        <w:t xml:space="preserve">         Броня пола 2  (595140405) – По запросу. (12 шт.)</w:t>
      </w:r>
    </w:p>
    <w:p w:rsidR="006E7CBA" w:rsidRDefault="006E7CBA" w:rsidP="0095742E">
      <w:pPr>
        <w:jc w:val="both"/>
      </w:pPr>
      <w:r>
        <w:t xml:space="preserve">         Броня пола правая 3  (932747505) – По запросу. (1 шт.)</w:t>
      </w:r>
    </w:p>
    <w:p w:rsidR="006E7CBA" w:rsidRDefault="006E7CBA" w:rsidP="0095742E">
      <w:pPr>
        <w:jc w:val="both"/>
      </w:pPr>
      <w:r>
        <w:t xml:space="preserve">         Броня пола правая 4  (932747605) – По запросу. (1 шт.)</w:t>
      </w:r>
    </w:p>
    <w:p w:rsidR="006E7CBA" w:rsidRDefault="006E7CBA" w:rsidP="0095742E">
      <w:pPr>
        <w:jc w:val="both"/>
      </w:pPr>
      <w:r>
        <w:t xml:space="preserve">         Броня пола левая 5  (932747805) – По запросу. (1 шт.)</w:t>
      </w:r>
    </w:p>
    <w:p w:rsidR="006E7CBA" w:rsidRDefault="006E7CBA" w:rsidP="0095742E">
      <w:pPr>
        <w:jc w:val="both"/>
      </w:pPr>
      <w:r>
        <w:t xml:space="preserve">         Броня пола левая 6  (932767705) – По запросу. (1 шт.)</w:t>
      </w:r>
    </w:p>
    <w:p w:rsidR="006E7CBA" w:rsidRDefault="006E7CBA" w:rsidP="0095742E">
      <w:pPr>
        <w:jc w:val="both"/>
      </w:pPr>
      <w:r>
        <w:t xml:space="preserve">         Броня шибера правая 7  (932746105) – По запросу. (1 шт.)</w:t>
      </w:r>
    </w:p>
    <w:p w:rsidR="006E7CBA" w:rsidRDefault="006E7CBA" w:rsidP="0095742E">
      <w:pPr>
        <w:jc w:val="both"/>
      </w:pPr>
      <w:r>
        <w:t xml:space="preserve">         Броня пола средняя  8 (932746205) – По запросу. (1 шт.)</w:t>
      </w:r>
    </w:p>
    <w:p w:rsidR="006E7CBA" w:rsidRDefault="006E7CBA" w:rsidP="0095742E">
      <w:pPr>
        <w:jc w:val="both"/>
      </w:pPr>
      <w:r>
        <w:t xml:space="preserve">         Броня пола левая 9 (932746705) – По запросу. (1 шт.)</w:t>
      </w:r>
    </w:p>
    <w:p w:rsidR="006E7CBA" w:rsidRDefault="006E7CBA" w:rsidP="0095742E">
      <w:pPr>
        <w:jc w:val="both"/>
      </w:pPr>
      <w:r>
        <w:t xml:space="preserve">         Броня шибера средняя 10 (595142905) – По запросу. (1 шт.)</w:t>
      </w:r>
    </w:p>
    <w:p w:rsidR="006E7CBA" w:rsidRDefault="006E7CBA" w:rsidP="0095742E">
      <w:pPr>
        <w:jc w:val="both"/>
      </w:pPr>
      <w:r>
        <w:t xml:space="preserve">         </w:t>
      </w:r>
    </w:p>
    <w:p w:rsidR="006E7CBA" w:rsidRDefault="006E7CBA" w:rsidP="0095742E">
      <w:pPr>
        <w:jc w:val="both"/>
      </w:pPr>
    </w:p>
    <w:p w:rsidR="006E7CBA" w:rsidRDefault="006E7CBA" w:rsidP="0095742E">
      <w:pPr>
        <w:jc w:val="both"/>
      </w:pPr>
    </w:p>
    <w:p w:rsidR="006E7CBA" w:rsidRDefault="006E7CBA" w:rsidP="0095742E">
      <w:pPr>
        <w:jc w:val="both"/>
      </w:pPr>
    </w:p>
    <w:p w:rsidR="006E7CBA" w:rsidRPr="00282F42" w:rsidRDefault="006E7CBA" w:rsidP="0095742E">
      <w:pPr>
        <w:jc w:val="both"/>
        <w:rPr>
          <w:b/>
          <w:u w:val="single"/>
        </w:rPr>
      </w:pPr>
      <w:r>
        <w:t xml:space="preserve">  </w:t>
      </w:r>
      <w:r w:rsidRPr="00282F42">
        <w:rPr>
          <w:b/>
          <w:u w:val="single"/>
        </w:rPr>
        <w:t xml:space="preserve">Всего комплект брони дна – </w:t>
      </w:r>
      <w:r w:rsidRPr="00282F42">
        <w:rPr>
          <w:b/>
        </w:rPr>
        <w:t>По запросу</w:t>
      </w:r>
      <w:r w:rsidRPr="00282F42">
        <w:rPr>
          <w:b/>
          <w:u w:val="single"/>
        </w:rPr>
        <w:t>.</w:t>
      </w:r>
    </w:p>
    <w:p w:rsidR="006E7CBA" w:rsidRPr="00282F42" w:rsidRDefault="006E7CBA" w:rsidP="0095742E">
      <w:pPr>
        <w:jc w:val="both"/>
        <w:rPr>
          <w:b/>
        </w:rPr>
      </w:pPr>
      <w:r>
        <w:rPr>
          <w:b/>
        </w:rPr>
        <w:t xml:space="preserve">  </w:t>
      </w:r>
      <w:r w:rsidRPr="00282F42">
        <w:rPr>
          <w:b/>
        </w:rPr>
        <w:t xml:space="preserve">Материал – сталь 65Г, толщина – </w:t>
      </w:r>
      <w:smartTag w:uri="urn:schemas-microsoft-com:office:smarttags" w:element="metricconverter">
        <w:smartTagPr>
          <w:attr w:name="ProductID" w:val="20 мм"/>
        </w:smartTagPr>
        <w:r w:rsidRPr="00282F42">
          <w:rPr>
            <w:b/>
          </w:rPr>
          <w:t>20 мм</w:t>
        </w:r>
      </w:smartTag>
      <w:r w:rsidRPr="00282F42">
        <w:rPr>
          <w:b/>
        </w:rPr>
        <w:t>.</w:t>
      </w:r>
    </w:p>
    <w:p w:rsidR="006E7CBA" w:rsidRPr="00EC13F0" w:rsidRDefault="006E7CBA" w:rsidP="00282F42">
      <w:pPr>
        <w:ind w:left="-284"/>
        <w:jc w:val="both"/>
        <w:rPr>
          <w:b/>
        </w:rPr>
      </w:pPr>
      <w:r>
        <w:rPr>
          <w:b/>
        </w:rPr>
        <w:t xml:space="preserve">      </w:t>
      </w:r>
      <w:r w:rsidRPr="00EC13F0">
        <w:rPr>
          <w:b/>
        </w:rPr>
        <w:t>Данные элементы</w:t>
      </w:r>
      <w:r>
        <w:rPr>
          <w:b/>
        </w:rPr>
        <w:t>,</w:t>
      </w:r>
      <w:r w:rsidRPr="00EC13F0">
        <w:rPr>
          <w:b/>
        </w:rPr>
        <w:t xml:space="preserve"> по желанию заказчика </w:t>
      </w:r>
    </w:p>
    <w:p w:rsidR="006E7CBA" w:rsidRPr="00EC13F0" w:rsidRDefault="006E7CBA" w:rsidP="00282F42">
      <w:pPr>
        <w:ind w:left="-284"/>
        <w:jc w:val="both"/>
        <w:rPr>
          <w:b/>
        </w:rPr>
      </w:pPr>
      <w:r>
        <w:rPr>
          <w:b/>
        </w:rPr>
        <w:t xml:space="preserve">      </w:t>
      </w:r>
      <w:r w:rsidRPr="00EC13F0">
        <w:rPr>
          <w:b/>
        </w:rPr>
        <w:t>Могут быть выполнены из стали Хардокс.</w:t>
      </w:r>
    </w:p>
    <w:p w:rsidR="006E7CBA" w:rsidRDefault="006E7CBA" w:rsidP="0095742E">
      <w:pPr>
        <w:jc w:val="both"/>
      </w:pPr>
    </w:p>
    <w:p w:rsidR="006E7CBA" w:rsidRDefault="006E7CBA" w:rsidP="0095742E">
      <w:pPr>
        <w:jc w:val="both"/>
      </w:pPr>
      <w:r>
        <w:t xml:space="preserve">       </w:t>
      </w:r>
    </w:p>
    <w:p w:rsidR="006E7CBA" w:rsidRDefault="006E7CBA" w:rsidP="00F73EB4">
      <w:pPr>
        <w:jc w:val="both"/>
      </w:pPr>
      <w:r>
        <w:rPr>
          <w:noProof/>
        </w:rPr>
        <w:pict>
          <v:shape id="Рисунок 1" o:spid="_x0000_s1027" type="#_x0000_t75" style="position:absolute;left:0;text-align:left;margin-left:39.45pt;margin-top:0;width:54.75pt;height:23.6pt;z-index:-251657216;visibility:visible">
            <v:imagedata r:id="rId10" o:title=""/>
          </v:shape>
        </w:pict>
      </w:r>
      <w:r>
        <w:t xml:space="preserve">                                      Лопасть – По запросу.</w:t>
      </w: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  <w:r>
        <w:rPr>
          <w:noProof/>
        </w:rPr>
        <w:pict>
          <v:shape id="Рисунок 2" o:spid="_x0000_s1028" type="#_x0000_t75" style="position:absolute;left:0;text-align:left;margin-left:51.45pt;margin-top:5.15pt;width:24pt;height:27.75pt;z-index:-251656192;visibility:visible">
            <v:imagedata r:id="rId11" o:title=""/>
          </v:shape>
        </w:pict>
      </w:r>
      <w:r>
        <w:t xml:space="preserve">                                      </w:t>
      </w:r>
    </w:p>
    <w:p w:rsidR="006E7CBA" w:rsidRDefault="006E7CBA" w:rsidP="00F73EB4">
      <w:pPr>
        <w:jc w:val="both"/>
      </w:pPr>
      <w:r>
        <w:t xml:space="preserve">                                     Скребок – По запросу.</w:t>
      </w:r>
    </w:p>
    <w:p w:rsidR="006E7CBA" w:rsidRDefault="006E7CBA" w:rsidP="00F73EB4">
      <w:pPr>
        <w:jc w:val="both"/>
      </w:pPr>
    </w:p>
    <w:p w:rsidR="006E7CBA" w:rsidRDefault="006E7CBA" w:rsidP="00F73EB4">
      <w:pPr>
        <w:jc w:val="both"/>
      </w:pPr>
      <w:r>
        <w:rPr>
          <w:noProof/>
        </w:rPr>
        <w:pict>
          <v:shape id="Рисунок 3" o:spid="_x0000_s1029" type="#_x0000_t75" style="position:absolute;left:0;text-align:left;margin-left:51.45pt;margin-top:2.05pt;width:22.15pt;height:37.4pt;z-index:-251655168;visibility:visible">
            <v:imagedata r:id="rId12" o:title=""/>
          </v:shape>
        </w:pict>
      </w:r>
    </w:p>
    <w:p w:rsidR="006E7CBA" w:rsidRPr="006B2110" w:rsidRDefault="006E7CBA" w:rsidP="00F73EB4">
      <w:pPr>
        <w:jc w:val="both"/>
      </w:pPr>
      <w:r>
        <w:t xml:space="preserve">                                     Скребок – По запросу.</w:t>
      </w:r>
    </w:p>
    <w:p w:rsidR="006E7CBA" w:rsidRDefault="006E7CBA" w:rsidP="00F73EB4">
      <w:pPr>
        <w:jc w:val="both"/>
      </w:pPr>
      <w:bookmarkStart w:id="0" w:name="_GoBack"/>
      <w:bookmarkEnd w:id="0"/>
    </w:p>
    <w:p w:rsidR="006E7CBA" w:rsidRPr="005B39F0" w:rsidRDefault="006E7CBA" w:rsidP="005B39F0"/>
    <w:p w:rsidR="006E7CBA" w:rsidRDefault="006E7CBA" w:rsidP="00492BFC">
      <w:r>
        <w:t xml:space="preserve">Условия оплаты: 100% предоплата. Цены указаны в рублях РФ. Срок поставки с момента размещения заказа: 14 рабочих дней. Условия поставки: Самовывоз со склада в Москве или отправка транспортной компанией. Оплата услуг Транспортной компании производится Покупателем, по тарифам ТК. Цены указаны из расчета указанного количества по каждой позиции и могут изменяться при изменении количества. В случае принятия положительного решения по данному предложению, выставляется счет на оплату запасных частей. Для составления счета необходимы банковские реквизиты плательщика (карточка предприятия). </w:t>
      </w:r>
    </w:p>
    <w:p w:rsidR="006E7CBA" w:rsidRDefault="006E7CBA" w:rsidP="00492BFC">
      <w:r>
        <w:t xml:space="preserve">1. Срок поставки продукции (товара) определяется с момента зачисления средств на расчетный счет Продавца и составляет 14 рабочих дней. </w:t>
      </w:r>
    </w:p>
    <w:p w:rsidR="006E7CBA" w:rsidRDefault="006E7CBA" w:rsidP="00492BFC">
      <w:r>
        <w:t xml:space="preserve">2. Стоимость продукции указывается в рублях РФ. Оплата производится путем перечисления денежных средств в рублях РФ на расчетный счет Продавца. Срок действия счета – в течение 5 (пяти) банковских дней с момента получения его Покупателем. </w:t>
      </w:r>
    </w:p>
    <w:p w:rsidR="006E7CBA" w:rsidRDefault="006E7CBA" w:rsidP="00492BFC">
      <w:r>
        <w:t xml:space="preserve">3. Поставщик обязуется своевременно уведомлять Покупателя о всех перемещениях груза. Вес НЕТТО: кг. </w:t>
      </w:r>
    </w:p>
    <w:p w:rsidR="006E7CBA" w:rsidRDefault="006E7CBA" w:rsidP="00492BFC"/>
    <w:p w:rsidR="006E7CBA" w:rsidRDefault="006E7CBA" w:rsidP="00492BFC">
      <w:r>
        <w:t xml:space="preserve">Амиров Д.Р </w:t>
      </w:r>
    </w:p>
    <w:p w:rsidR="006E7CBA" w:rsidRDefault="006E7CBA" w:rsidP="00492BFC">
      <w:r>
        <w:t>8(499)390-38-36</w:t>
      </w:r>
    </w:p>
    <w:p w:rsidR="006E7CBA" w:rsidRDefault="006E7CBA" w:rsidP="00492BFC">
      <w:r>
        <w:t>8(926)064-14-52</w:t>
      </w:r>
    </w:p>
    <w:p w:rsidR="006E7CBA" w:rsidRDefault="006E7CBA" w:rsidP="00492BFC">
      <w:r>
        <w:t>8(925)635-79-26</w:t>
      </w:r>
    </w:p>
    <w:p w:rsidR="006E7CBA" w:rsidRDefault="006E7CBA" w:rsidP="00492BFC">
      <w:r>
        <w:t>8(925)715-66-29</w:t>
      </w:r>
    </w:p>
    <w:p w:rsidR="006E7CBA" w:rsidRPr="005B39F0" w:rsidRDefault="006E7CBA" w:rsidP="005B39F0"/>
    <w:p w:rsidR="006E7CBA" w:rsidRDefault="006E7CBA" w:rsidP="005B39F0"/>
    <w:p w:rsidR="006E7CBA" w:rsidRPr="005B39F0" w:rsidRDefault="006E7CBA" w:rsidP="005B39F0">
      <w:pPr>
        <w:tabs>
          <w:tab w:val="left" w:pos="1260"/>
        </w:tabs>
      </w:pPr>
      <w:r>
        <w:tab/>
      </w:r>
      <w:r>
        <w:rPr>
          <w:noProof/>
        </w:rPr>
        <w:pict>
          <v:shape id="Рисунок 5" o:spid="_x0000_i1026" type="#_x0000_t75" style="width:480pt;height:270pt;visibility:visible">
            <v:imagedata r:id="rId13" o:title=""/>
          </v:shape>
        </w:pict>
      </w:r>
    </w:p>
    <w:sectPr w:rsidR="006E7CBA" w:rsidRPr="005B39F0" w:rsidSect="00522A3A">
      <w:type w:val="continuous"/>
      <w:pgSz w:w="11906" w:h="16838"/>
      <w:pgMar w:top="426" w:right="566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CBA" w:rsidRDefault="006E7CBA" w:rsidP="00F73EB4">
      <w:r>
        <w:separator/>
      </w:r>
    </w:p>
  </w:endnote>
  <w:endnote w:type="continuationSeparator" w:id="0">
    <w:p w:rsidR="006E7CBA" w:rsidRDefault="006E7CBA" w:rsidP="00F73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CBA" w:rsidRDefault="006E7CBA" w:rsidP="00F73EB4">
      <w:r>
        <w:separator/>
      </w:r>
    </w:p>
  </w:footnote>
  <w:footnote w:type="continuationSeparator" w:id="0">
    <w:p w:rsidR="006E7CBA" w:rsidRDefault="006E7CBA" w:rsidP="00F73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0A71"/>
    <w:multiLevelType w:val="hybridMultilevel"/>
    <w:tmpl w:val="6C92BF4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51D4F14"/>
    <w:multiLevelType w:val="hybridMultilevel"/>
    <w:tmpl w:val="01822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C35A8"/>
    <w:multiLevelType w:val="hybridMultilevel"/>
    <w:tmpl w:val="3006A48C"/>
    <w:lvl w:ilvl="0" w:tplc="63F8982A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8"/>
        </w:tabs>
        <w:ind w:left="18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  <w:rPr>
        <w:rFonts w:cs="Times New Roman"/>
      </w:rPr>
    </w:lvl>
  </w:abstractNum>
  <w:abstractNum w:abstractNumId="3">
    <w:nsid w:val="153E29D5"/>
    <w:multiLevelType w:val="hybridMultilevel"/>
    <w:tmpl w:val="46CA0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C27FF1"/>
    <w:multiLevelType w:val="hybridMultilevel"/>
    <w:tmpl w:val="E3DC1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46CFD"/>
    <w:multiLevelType w:val="hybridMultilevel"/>
    <w:tmpl w:val="F7E49B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5B70F9E"/>
    <w:multiLevelType w:val="hybridMultilevel"/>
    <w:tmpl w:val="4A983346"/>
    <w:lvl w:ilvl="0" w:tplc="8C2A956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2DB12326"/>
    <w:multiLevelType w:val="hybridMultilevel"/>
    <w:tmpl w:val="820EB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163EB"/>
    <w:multiLevelType w:val="hybridMultilevel"/>
    <w:tmpl w:val="E9A045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17313E9"/>
    <w:multiLevelType w:val="hybridMultilevel"/>
    <w:tmpl w:val="F676B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F1708"/>
    <w:multiLevelType w:val="hybridMultilevel"/>
    <w:tmpl w:val="90C4493A"/>
    <w:lvl w:ilvl="0" w:tplc="04190001">
      <w:start w:val="1"/>
      <w:numFmt w:val="bullet"/>
      <w:lvlText w:val=""/>
      <w:lvlJc w:val="left"/>
      <w:pPr>
        <w:tabs>
          <w:tab w:val="num" w:pos="1501"/>
        </w:tabs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1"/>
        </w:tabs>
        <w:ind w:left="22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1"/>
        </w:tabs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1"/>
        </w:tabs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1"/>
        </w:tabs>
        <w:ind w:left="43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1"/>
        </w:tabs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1"/>
        </w:tabs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1"/>
        </w:tabs>
        <w:ind w:left="65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1"/>
        </w:tabs>
        <w:ind w:left="7261" w:hanging="360"/>
      </w:pPr>
      <w:rPr>
        <w:rFonts w:ascii="Wingdings" w:hAnsi="Wingdings" w:hint="default"/>
      </w:rPr>
    </w:lvl>
  </w:abstractNum>
  <w:abstractNum w:abstractNumId="11">
    <w:nsid w:val="4E5E39B6"/>
    <w:multiLevelType w:val="hybridMultilevel"/>
    <w:tmpl w:val="7736B16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50342926"/>
    <w:multiLevelType w:val="hybridMultilevel"/>
    <w:tmpl w:val="DDB63ABC"/>
    <w:lvl w:ilvl="0" w:tplc="5DD4E47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53204C3F"/>
    <w:multiLevelType w:val="hybridMultilevel"/>
    <w:tmpl w:val="980CA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23EA4"/>
    <w:multiLevelType w:val="hybridMultilevel"/>
    <w:tmpl w:val="26421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7093407"/>
    <w:multiLevelType w:val="hybridMultilevel"/>
    <w:tmpl w:val="37089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FB7D84"/>
    <w:multiLevelType w:val="hybridMultilevel"/>
    <w:tmpl w:val="EA0C4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F14161"/>
    <w:multiLevelType w:val="hybridMultilevel"/>
    <w:tmpl w:val="B1F0C4E4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8">
    <w:nsid w:val="6A7A20FC"/>
    <w:multiLevelType w:val="hybridMultilevel"/>
    <w:tmpl w:val="5A224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13E80"/>
    <w:multiLevelType w:val="hybridMultilevel"/>
    <w:tmpl w:val="E572E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B65509"/>
    <w:multiLevelType w:val="hybridMultilevel"/>
    <w:tmpl w:val="1BAE4A9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13"/>
  </w:num>
  <w:num w:numId="11">
    <w:abstractNumId w:val="1"/>
  </w:num>
  <w:num w:numId="12">
    <w:abstractNumId w:val="16"/>
  </w:num>
  <w:num w:numId="13">
    <w:abstractNumId w:val="9"/>
  </w:num>
  <w:num w:numId="14">
    <w:abstractNumId w:val="14"/>
  </w:num>
  <w:num w:numId="15">
    <w:abstractNumId w:val="19"/>
  </w:num>
  <w:num w:numId="16">
    <w:abstractNumId w:val="3"/>
  </w:num>
  <w:num w:numId="17">
    <w:abstractNumId w:val="20"/>
  </w:num>
  <w:num w:numId="18">
    <w:abstractNumId w:val="18"/>
  </w:num>
  <w:num w:numId="19">
    <w:abstractNumId w:val="5"/>
  </w:num>
  <w:num w:numId="20">
    <w:abstractNumId w:val="1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A31"/>
    <w:rsid w:val="00000D87"/>
    <w:rsid w:val="000108E5"/>
    <w:rsid w:val="000146FB"/>
    <w:rsid w:val="00030E57"/>
    <w:rsid w:val="000331A2"/>
    <w:rsid w:val="000418B9"/>
    <w:rsid w:val="00046FFB"/>
    <w:rsid w:val="000667CA"/>
    <w:rsid w:val="00080640"/>
    <w:rsid w:val="00081600"/>
    <w:rsid w:val="00084645"/>
    <w:rsid w:val="00095C0C"/>
    <w:rsid w:val="00097B16"/>
    <w:rsid w:val="000B572F"/>
    <w:rsid w:val="000B59C5"/>
    <w:rsid w:val="000C2609"/>
    <w:rsid w:val="000E15D4"/>
    <w:rsid w:val="000F740A"/>
    <w:rsid w:val="000F743A"/>
    <w:rsid w:val="00102D6F"/>
    <w:rsid w:val="00104598"/>
    <w:rsid w:val="00110B5D"/>
    <w:rsid w:val="001321CF"/>
    <w:rsid w:val="00145F75"/>
    <w:rsid w:val="00163275"/>
    <w:rsid w:val="00173329"/>
    <w:rsid w:val="00182D45"/>
    <w:rsid w:val="00187648"/>
    <w:rsid w:val="00194097"/>
    <w:rsid w:val="001A1104"/>
    <w:rsid w:val="001A57AF"/>
    <w:rsid w:val="001A7B9B"/>
    <w:rsid w:val="001F746F"/>
    <w:rsid w:val="00202092"/>
    <w:rsid w:val="00211D9B"/>
    <w:rsid w:val="00216F64"/>
    <w:rsid w:val="00257B17"/>
    <w:rsid w:val="002641D3"/>
    <w:rsid w:val="0026574A"/>
    <w:rsid w:val="00282F42"/>
    <w:rsid w:val="00283AEC"/>
    <w:rsid w:val="00296BFE"/>
    <w:rsid w:val="002C7AF0"/>
    <w:rsid w:val="002E7CAB"/>
    <w:rsid w:val="002E7CB9"/>
    <w:rsid w:val="002F65E8"/>
    <w:rsid w:val="00314210"/>
    <w:rsid w:val="003145A8"/>
    <w:rsid w:val="00327675"/>
    <w:rsid w:val="003279AC"/>
    <w:rsid w:val="00337E67"/>
    <w:rsid w:val="003502D1"/>
    <w:rsid w:val="00353AA4"/>
    <w:rsid w:val="003571B8"/>
    <w:rsid w:val="00357BB2"/>
    <w:rsid w:val="00357D51"/>
    <w:rsid w:val="00367311"/>
    <w:rsid w:val="003705EA"/>
    <w:rsid w:val="003A406F"/>
    <w:rsid w:val="003D19CC"/>
    <w:rsid w:val="003F2B81"/>
    <w:rsid w:val="00401FB8"/>
    <w:rsid w:val="004055FD"/>
    <w:rsid w:val="00415B41"/>
    <w:rsid w:val="00417CD5"/>
    <w:rsid w:val="004247BA"/>
    <w:rsid w:val="00430A22"/>
    <w:rsid w:val="00445383"/>
    <w:rsid w:val="004534D9"/>
    <w:rsid w:val="00464F78"/>
    <w:rsid w:val="00472FF4"/>
    <w:rsid w:val="00482533"/>
    <w:rsid w:val="00492BFC"/>
    <w:rsid w:val="004B2DBA"/>
    <w:rsid w:val="004D2A38"/>
    <w:rsid w:val="004F5967"/>
    <w:rsid w:val="005005B1"/>
    <w:rsid w:val="00501C1B"/>
    <w:rsid w:val="00502B27"/>
    <w:rsid w:val="00522A3A"/>
    <w:rsid w:val="00523933"/>
    <w:rsid w:val="00527517"/>
    <w:rsid w:val="0054797C"/>
    <w:rsid w:val="00547F91"/>
    <w:rsid w:val="00553FC7"/>
    <w:rsid w:val="00567693"/>
    <w:rsid w:val="0059302C"/>
    <w:rsid w:val="00593132"/>
    <w:rsid w:val="005A5396"/>
    <w:rsid w:val="005A6279"/>
    <w:rsid w:val="005B39F0"/>
    <w:rsid w:val="005B4916"/>
    <w:rsid w:val="005C5191"/>
    <w:rsid w:val="005D728A"/>
    <w:rsid w:val="005F0A28"/>
    <w:rsid w:val="005F1FEF"/>
    <w:rsid w:val="00601896"/>
    <w:rsid w:val="00602EF2"/>
    <w:rsid w:val="006163D5"/>
    <w:rsid w:val="0062457A"/>
    <w:rsid w:val="006255EE"/>
    <w:rsid w:val="00627419"/>
    <w:rsid w:val="00631426"/>
    <w:rsid w:val="00637C51"/>
    <w:rsid w:val="00637CE6"/>
    <w:rsid w:val="0065559C"/>
    <w:rsid w:val="0066035A"/>
    <w:rsid w:val="006811E9"/>
    <w:rsid w:val="00693225"/>
    <w:rsid w:val="0069723E"/>
    <w:rsid w:val="006B2110"/>
    <w:rsid w:val="006C3609"/>
    <w:rsid w:val="006D0028"/>
    <w:rsid w:val="006E7CBA"/>
    <w:rsid w:val="006F1EE8"/>
    <w:rsid w:val="007205EC"/>
    <w:rsid w:val="007214C4"/>
    <w:rsid w:val="00725DA5"/>
    <w:rsid w:val="007330A8"/>
    <w:rsid w:val="00752E10"/>
    <w:rsid w:val="00776ECF"/>
    <w:rsid w:val="00790937"/>
    <w:rsid w:val="00797197"/>
    <w:rsid w:val="007A6158"/>
    <w:rsid w:val="007B7F9F"/>
    <w:rsid w:val="007C754B"/>
    <w:rsid w:val="007D4A31"/>
    <w:rsid w:val="007E0ED7"/>
    <w:rsid w:val="007E4675"/>
    <w:rsid w:val="007E7AE1"/>
    <w:rsid w:val="007E7EBF"/>
    <w:rsid w:val="00806DED"/>
    <w:rsid w:val="00824BA5"/>
    <w:rsid w:val="00851B7B"/>
    <w:rsid w:val="00860F22"/>
    <w:rsid w:val="00865BEF"/>
    <w:rsid w:val="00880117"/>
    <w:rsid w:val="00881E65"/>
    <w:rsid w:val="00882301"/>
    <w:rsid w:val="008952F4"/>
    <w:rsid w:val="008959A6"/>
    <w:rsid w:val="008A38AA"/>
    <w:rsid w:val="008C56CF"/>
    <w:rsid w:val="008E6CC6"/>
    <w:rsid w:val="008F7385"/>
    <w:rsid w:val="009169C0"/>
    <w:rsid w:val="009213BD"/>
    <w:rsid w:val="00935A7E"/>
    <w:rsid w:val="009519BD"/>
    <w:rsid w:val="0095742E"/>
    <w:rsid w:val="009576BB"/>
    <w:rsid w:val="00957D0D"/>
    <w:rsid w:val="009715F6"/>
    <w:rsid w:val="00977A81"/>
    <w:rsid w:val="009922D7"/>
    <w:rsid w:val="00997500"/>
    <w:rsid w:val="009B0D8E"/>
    <w:rsid w:val="009C7966"/>
    <w:rsid w:val="009E0775"/>
    <w:rsid w:val="009E3232"/>
    <w:rsid w:val="009E4A98"/>
    <w:rsid w:val="00A02B9A"/>
    <w:rsid w:val="00A034FC"/>
    <w:rsid w:val="00A05BA7"/>
    <w:rsid w:val="00A07952"/>
    <w:rsid w:val="00A07EE5"/>
    <w:rsid w:val="00A12197"/>
    <w:rsid w:val="00A217E3"/>
    <w:rsid w:val="00A347FA"/>
    <w:rsid w:val="00A3736C"/>
    <w:rsid w:val="00A4647C"/>
    <w:rsid w:val="00A647FE"/>
    <w:rsid w:val="00A6505F"/>
    <w:rsid w:val="00A829D3"/>
    <w:rsid w:val="00A91588"/>
    <w:rsid w:val="00A91CF1"/>
    <w:rsid w:val="00A95CDE"/>
    <w:rsid w:val="00A96A5A"/>
    <w:rsid w:val="00AA0009"/>
    <w:rsid w:val="00AC581D"/>
    <w:rsid w:val="00B04FD1"/>
    <w:rsid w:val="00B122E6"/>
    <w:rsid w:val="00B3087A"/>
    <w:rsid w:val="00B402B5"/>
    <w:rsid w:val="00B50A05"/>
    <w:rsid w:val="00B50A90"/>
    <w:rsid w:val="00B928FA"/>
    <w:rsid w:val="00B9354D"/>
    <w:rsid w:val="00B94DA4"/>
    <w:rsid w:val="00BB2FA4"/>
    <w:rsid w:val="00BC1300"/>
    <w:rsid w:val="00BC2A07"/>
    <w:rsid w:val="00BC63D7"/>
    <w:rsid w:val="00BE59EB"/>
    <w:rsid w:val="00BE7165"/>
    <w:rsid w:val="00BF1D4A"/>
    <w:rsid w:val="00BF5ADF"/>
    <w:rsid w:val="00C173F5"/>
    <w:rsid w:val="00C22A80"/>
    <w:rsid w:val="00C23110"/>
    <w:rsid w:val="00C37D2F"/>
    <w:rsid w:val="00C43AEC"/>
    <w:rsid w:val="00C463D9"/>
    <w:rsid w:val="00C46C97"/>
    <w:rsid w:val="00C54402"/>
    <w:rsid w:val="00C563B7"/>
    <w:rsid w:val="00C67B5F"/>
    <w:rsid w:val="00C914E9"/>
    <w:rsid w:val="00CC21C4"/>
    <w:rsid w:val="00CC4215"/>
    <w:rsid w:val="00CD2318"/>
    <w:rsid w:val="00CE6EBC"/>
    <w:rsid w:val="00D03600"/>
    <w:rsid w:val="00D03827"/>
    <w:rsid w:val="00D05D20"/>
    <w:rsid w:val="00D22E22"/>
    <w:rsid w:val="00D23076"/>
    <w:rsid w:val="00D2630A"/>
    <w:rsid w:val="00D32136"/>
    <w:rsid w:val="00D35B96"/>
    <w:rsid w:val="00D35E3B"/>
    <w:rsid w:val="00D37856"/>
    <w:rsid w:val="00D4572D"/>
    <w:rsid w:val="00D542C0"/>
    <w:rsid w:val="00D57B55"/>
    <w:rsid w:val="00D6005B"/>
    <w:rsid w:val="00D63B36"/>
    <w:rsid w:val="00D755D9"/>
    <w:rsid w:val="00D761B6"/>
    <w:rsid w:val="00DA0E46"/>
    <w:rsid w:val="00DB30D8"/>
    <w:rsid w:val="00DC493E"/>
    <w:rsid w:val="00DC5E66"/>
    <w:rsid w:val="00DE5C07"/>
    <w:rsid w:val="00DF4EEE"/>
    <w:rsid w:val="00DF789D"/>
    <w:rsid w:val="00E44776"/>
    <w:rsid w:val="00E479A6"/>
    <w:rsid w:val="00E57CFC"/>
    <w:rsid w:val="00E669C8"/>
    <w:rsid w:val="00E706D3"/>
    <w:rsid w:val="00E73AAC"/>
    <w:rsid w:val="00E74E24"/>
    <w:rsid w:val="00E863AB"/>
    <w:rsid w:val="00E935DC"/>
    <w:rsid w:val="00E97697"/>
    <w:rsid w:val="00EC13F0"/>
    <w:rsid w:val="00EC5458"/>
    <w:rsid w:val="00ED7321"/>
    <w:rsid w:val="00EE1360"/>
    <w:rsid w:val="00EE2A72"/>
    <w:rsid w:val="00EE34ED"/>
    <w:rsid w:val="00EF34B5"/>
    <w:rsid w:val="00EF7F8E"/>
    <w:rsid w:val="00F33BA9"/>
    <w:rsid w:val="00F634DA"/>
    <w:rsid w:val="00F661DC"/>
    <w:rsid w:val="00F6652D"/>
    <w:rsid w:val="00F66B1B"/>
    <w:rsid w:val="00F73EB4"/>
    <w:rsid w:val="00F82669"/>
    <w:rsid w:val="00F84FEA"/>
    <w:rsid w:val="00F92C09"/>
    <w:rsid w:val="00F94015"/>
    <w:rsid w:val="00FA463B"/>
    <w:rsid w:val="00FB5A3A"/>
    <w:rsid w:val="00FB6856"/>
    <w:rsid w:val="00FC5796"/>
    <w:rsid w:val="00FE4139"/>
    <w:rsid w:val="00FE4CA3"/>
    <w:rsid w:val="00FE65A0"/>
    <w:rsid w:val="00FF2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4D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64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1D9B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2C7AF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63142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9B0D8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99"/>
    <w:qFormat/>
    <w:rsid w:val="000E15D4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211D9B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776ECF"/>
    <w:pPr>
      <w:widowControl w:val="0"/>
      <w:suppressAutoHyphens/>
      <w:spacing w:after="120"/>
    </w:pPr>
    <w:rPr>
      <w:rFonts w:ascii="Arial" w:hAnsi="Arial"/>
      <w:kern w:val="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76ECF"/>
    <w:rPr>
      <w:rFonts w:ascii="Arial" w:hAnsi="Arial" w:cs="Times New Roman"/>
      <w:kern w:val="1"/>
      <w:sz w:val="24"/>
    </w:rPr>
  </w:style>
  <w:style w:type="paragraph" w:styleId="ListParagraph">
    <w:name w:val="List Paragraph"/>
    <w:basedOn w:val="Normal"/>
    <w:uiPriority w:val="99"/>
    <w:qFormat/>
    <w:rsid w:val="009519BD"/>
    <w:pPr>
      <w:ind w:left="708"/>
    </w:pPr>
  </w:style>
  <w:style w:type="paragraph" w:styleId="Header">
    <w:name w:val="header"/>
    <w:basedOn w:val="Normal"/>
    <w:link w:val="HeaderChar"/>
    <w:uiPriority w:val="99"/>
    <w:rsid w:val="00F73EB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73EB4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F73EB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73EB4"/>
    <w:rPr>
      <w:rFonts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90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rov.damir84@mail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2</Pages>
  <Words>464</Words>
  <Characters>2645</Characters>
  <Application>Microsoft Office Outlook</Application>
  <DocSecurity>0</DocSecurity>
  <Lines>0</Lines>
  <Paragraphs>0</Paragraphs>
  <ScaleCrop>false</ScaleCrop>
  <Company>COMP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 ОБЩЕСТВО</dc:title>
  <dc:subject/>
  <dc:creator>User</dc:creator>
  <cp:keywords/>
  <dc:description/>
  <cp:lastModifiedBy>Комп</cp:lastModifiedBy>
  <cp:revision>8</cp:revision>
  <cp:lastPrinted>2013-07-19T09:00:00Z</cp:lastPrinted>
  <dcterms:created xsi:type="dcterms:W3CDTF">2016-06-30T11:48:00Z</dcterms:created>
  <dcterms:modified xsi:type="dcterms:W3CDTF">2018-03-10T09:23:00Z</dcterms:modified>
</cp:coreProperties>
</file>